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196" w:rsidRDefault="00E93AA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 temelju članka 39. Zakona o Proračunu ( Narodne novine broj 87/08, 136/12 i 15/15 ) i članka 28. Statuta Općine Ernestinovo (Službeni glasnik Općine Ernestinovo 1/13, 4/13, 4/18 i</w:t>
      </w:r>
      <w:r>
        <w:rPr>
          <w:rFonts w:ascii="Arial" w:hAnsi="Arial" w:cs="Arial"/>
          <w:sz w:val="16"/>
          <w:szCs w:val="16"/>
        </w:rPr>
        <w:t xml:space="preserve"> 4/19 ), Općinsko Vijeće na svojoj 21. sjednici održanoj 26. lipnja 2019. godine donijelo je</w:t>
      </w:r>
    </w:p>
    <w:p w:rsidR="006D1196" w:rsidRDefault="00E93AAB">
      <w:pPr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ODLUKU  O</w:t>
      </w: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6"/>
        <w:gridCol w:w="5263"/>
        <w:gridCol w:w="113"/>
        <w:gridCol w:w="30"/>
      </w:tblGrid>
      <w:tr w:rsidR="006D1196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8929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8929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929"/>
            </w:tblGrid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81"/>
              </w:trPr>
              <w:tc>
                <w:tcPr>
                  <w:tcW w:w="8929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E93AAB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IZMJENAMA  I DOPUNAMA  PRORAČUNA ZA 2019</w:t>
                  </w:r>
                </w:p>
              </w:tc>
            </w:tr>
          </w:tbl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  <w:tr w:rsidR="006D1196">
        <w:tblPrEx>
          <w:tblCellMar>
            <w:top w:w="0" w:type="dxa"/>
            <w:bottom w:w="0" w:type="dxa"/>
          </w:tblCellMar>
        </w:tblPrEx>
        <w:trPr>
          <w:trHeight w:val="36"/>
        </w:trPr>
        <w:tc>
          <w:tcPr>
            <w:tcW w:w="366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526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  <w:tr w:rsidR="006D1196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8929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8929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929"/>
            </w:tblGrid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81"/>
              </w:trPr>
              <w:tc>
                <w:tcPr>
                  <w:tcW w:w="8929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E93AAB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DIO</w:t>
                  </w:r>
                </w:p>
                <w:p w:rsidR="006D1196" w:rsidRDefault="006D1196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  <w:p w:rsidR="006D1196" w:rsidRDefault="00E93AAB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Članak 1.</w:t>
                  </w:r>
                </w:p>
                <w:p w:rsidR="006D1196" w:rsidRDefault="006D1196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  <w:p w:rsidR="006D1196" w:rsidRDefault="00E93AAB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Proračun Općine Ernestinovo za 2019. godinu mijenja se i dopunjuje kako slijedi:</w:t>
                  </w:r>
                </w:p>
              </w:tc>
            </w:tr>
          </w:tbl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  <w:tr w:rsidR="006D1196">
        <w:tblPrEx>
          <w:tblCellMar>
            <w:top w:w="0" w:type="dxa"/>
            <w:bottom w:w="0" w:type="dxa"/>
          </w:tblCellMar>
        </w:tblPrEx>
        <w:trPr>
          <w:trHeight w:val="433"/>
        </w:trPr>
        <w:tc>
          <w:tcPr>
            <w:tcW w:w="366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526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  <w:tr w:rsidR="006D1196">
        <w:tblPrEx>
          <w:tblCellMar>
            <w:top w:w="0" w:type="dxa"/>
            <w:bottom w:w="0" w:type="dxa"/>
          </w:tblCellMar>
        </w:tblPrEx>
        <w:tc>
          <w:tcPr>
            <w:tcW w:w="9042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042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96"/>
              <w:gridCol w:w="3987"/>
              <w:gridCol w:w="1362"/>
              <w:gridCol w:w="1284"/>
              <w:gridCol w:w="751"/>
              <w:gridCol w:w="1362"/>
            </w:tblGrid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05"/>
              </w:trPr>
              <w:tc>
                <w:tcPr>
                  <w:tcW w:w="296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398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6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3397" w:type="dxa"/>
                  <w:gridSpan w:val="3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PROMJENA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05"/>
              </w:trPr>
              <w:tc>
                <w:tcPr>
                  <w:tcW w:w="296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398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6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PLANIRANO</w:t>
                  </w:r>
                </w:p>
              </w:tc>
              <w:tc>
                <w:tcPr>
                  <w:tcW w:w="1284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IZNOS</w:t>
                  </w:r>
                </w:p>
              </w:tc>
              <w:tc>
                <w:tcPr>
                  <w:tcW w:w="751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(%)</w:t>
                  </w:r>
                </w:p>
              </w:tc>
              <w:tc>
                <w:tcPr>
                  <w:tcW w:w="136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NOVI IZNOS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92"/>
              </w:trPr>
              <w:tc>
                <w:tcPr>
                  <w:tcW w:w="296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3987" w:type="dxa"/>
                  <w:shd w:val="clear" w:color="auto" w:fill="auto"/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6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84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51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6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05"/>
              </w:trPr>
              <w:tc>
                <w:tcPr>
                  <w:tcW w:w="296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A.</w:t>
                  </w:r>
                </w:p>
              </w:tc>
              <w:tc>
                <w:tcPr>
                  <w:tcW w:w="3987" w:type="dxa"/>
                  <w:shd w:val="clear" w:color="auto" w:fill="auto"/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RAČUN PRIHODA I RASHODA</w:t>
                  </w:r>
                </w:p>
              </w:tc>
              <w:tc>
                <w:tcPr>
                  <w:tcW w:w="136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84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51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6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148"/>
              </w:trPr>
              <w:tc>
                <w:tcPr>
                  <w:tcW w:w="296" w:type="dxa"/>
                  <w:shd w:val="clear" w:color="auto" w:fill="auto"/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3987" w:type="dxa"/>
                  <w:shd w:val="clear" w:color="auto" w:fill="auto"/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Prihodi poslovanja</w:t>
                  </w:r>
                </w:p>
              </w:tc>
              <w:tc>
                <w:tcPr>
                  <w:tcW w:w="1362" w:type="dxa"/>
                  <w:shd w:val="clear" w:color="auto" w:fill="auto"/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16.668.548,00</w:t>
                  </w:r>
                </w:p>
              </w:tc>
              <w:tc>
                <w:tcPr>
                  <w:tcW w:w="1284" w:type="dxa"/>
                  <w:shd w:val="clear" w:color="auto" w:fill="auto"/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- 1.307.482,34</w:t>
                  </w:r>
                </w:p>
              </w:tc>
              <w:tc>
                <w:tcPr>
                  <w:tcW w:w="751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-7.8%</w:t>
                  </w:r>
                </w:p>
              </w:tc>
              <w:tc>
                <w:tcPr>
                  <w:tcW w:w="1362" w:type="dxa"/>
                  <w:shd w:val="clear" w:color="auto" w:fill="auto"/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15.361.065,66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148"/>
              </w:trPr>
              <w:tc>
                <w:tcPr>
                  <w:tcW w:w="296" w:type="dxa"/>
                  <w:shd w:val="clear" w:color="auto" w:fill="auto"/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3987" w:type="dxa"/>
                  <w:shd w:val="clear" w:color="auto" w:fill="auto"/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Prihodi od prodaje nefinancijske imovine</w:t>
                  </w:r>
                </w:p>
              </w:tc>
              <w:tc>
                <w:tcPr>
                  <w:tcW w:w="1362" w:type="dxa"/>
                  <w:shd w:val="clear" w:color="auto" w:fill="auto"/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71.000,00</w:t>
                  </w:r>
                </w:p>
              </w:tc>
              <w:tc>
                <w:tcPr>
                  <w:tcW w:w="1284" w:type="dxa"/>
                  <w:shd w:val="clear" w:color="auto" w:fill="auto"/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469.000,00</w:t>
                  </w:r>
                </w:p>
              </w:tc>
              <w:tc>
                <w:tcPr>
                  <w:tcW w:w="751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660.6%</w:t>
                  </w:r>
                </w:p>
              </w:tc>
              <w:tc>
                <w:tcPr>
                  <w:tcW w:w="1362" w:type="dxa"/>
                  <w:shd w:val="clear" w:color="auto" w:fill="auto"/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540.000,00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148"/>
              </w:trPr>
              <w:tc>
                <w:tcPr>
                  <w:tcW w:w="296" w:type="dxa"/>
                  <w:shd w:val="clear" w:color="auto" w:fill="auto"/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3987" w:type="dxa"/>
                  <w:shd w:val="clear" w:color="auto" w:fill="auto"/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Rashodi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 poslovanja</w:t>
                  </w:r>
                </w:p>
              </w:tc>
              <w:tc>
                <w:tcPr>
                  <w:tcW w:w="1362" w:type="dxa"/>
                  <w:shd w:val="clear" w:color="auto" w:fill="auto"/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6.700.063,00</w:t>
                  </w:r>
                </w:p>
              </w:tc>
              <w:tc>
                <w:tcPr>
                  <w:tcW w:w="1284" w:type="dxa"/>
                  <w:shd w:val="clear" w:color="auto" w:fill="auto"/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1.646.819,00</w:t>
                  </w:r>
                </w:p>
              </w:tc>
              <w:tc>
                <w:tcPr>
                  <w:tcW w:w="751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24.6%</w:t>
                  </w:r>
                </w:p>
              </w:tc>
              <w:tc>
                <w:tcPr>
                  <w:tcW w:w="1362" w:type="dxa"/>
                  <w:shd w:val="clear" w:color="auto" w:fill="auto"/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8.346.882,00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148"/>
              </w:trPr>
              <w:tc>
                <w:tcPr>
                  <w:tcW w:w="296" w:type="dxa"/>
                  <w:shd w:val="clear" w:color="auto" w:fill="auto"/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3987" w:type="dxa"/>
                  <w:shd w:val="clear" w:color="auto" w:fill="auto"/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Rashodi za nabavu nefinancijske imovine</w:t>
                  </w:r>
                </w:p>
              </w:tc>
              <w:tc>
                <w:tcPr>
                  <w:tcW w:w="1362" w:type="dxa"/>
                  <w:shd w:val="clear" w:color="auto" w:fill="auto"/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10.789.485,00</w:t>
                  </w:r>
                </w:p>
              </w:tc>
              <w:tc>
                <w:tcPr>
                  <w:tcW w:w="1284" w:type="dxa"/>
                  <w:shd w:val="clear" w:color="auto" w:fill="auto"/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- 1.442.916,32</w:t>
                  </w:r>
                </w:p>
              </w:tc>
              <w:tc>
                <w:tcPr>
                  <w:tcW w:w="751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-13.4%</w:t>
                  </w:r>
                </w:p>
              </w:tc>
              <w:tc>
                <w:tcPr>
                  <w:tcW w:w="1362" w:type="dxa"/>
                  <w:shd w:val="clear" w:color="auto" w:fill="auto"/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9.346.568,68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148"/>
              </w:trPr>
              <w:tc>
                <w:tcPr>
                  <w:tcW w:w="296" w:type="dxa"/>
                  <w:shd w:val="clear" w:color="auto" w:fill="auto"/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3987" w:type="dxa"/>
                  <w:shd w:val="clear" w:color="auto" w:fill="auto"/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RAZLIKA</w:t>
                  </w:r>
                </w:p>
              </w:tc>
              <w:tc>
                <w:tcPr>
                  <w:tcW w:w="1362" w:type="dxa"/>
                  <w:shd w:val="clear" w:color="auto" w:fill="auto"/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- 750.000,00</w:t>
                  </w:r>
                </w:p>
              </w:tc>
              <w:tc>
                <w:tcPr>
                  <w:tcW w:w="1284" w:type="dxa"/>
                  <w:shd w:val="clear" w:color="auto" w:fill="auto"/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- 1.042.385,02</w:t>
                  </w:r>
                </w:p>
              </w:tc>
              <w:tc>
                <w:tcPr>
                  <w:tcW w:w="751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139.0%</w:t>
                  </w:r>
                </w:p>
              </w:tc>
              <w:tc>
                <w:tcPr>
                  <w:tcW w:w="1362" w:type="dxa"/>
                  <w:shd w:val="clear" w:color="auto" w:fill="auto"/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- 1.792.385,02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92"/>
              </w:trPr>
              <w:tc>
                <w:tcPr>
                  <w:tcW w:w="296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3987" w:type="dxa"/>
                  <w:shd w:val="clear" w:color="auto" w:fill="auto"/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6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84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51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6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05"/>
              </w:trPr>
              <w:tc>
                <w:tcPr>
                  <w:tcW w:w="296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B.</w:t>
                  </w:r>
                </w:p>
              </w:tc>
              <w:tc>
                <w:tcPr>
                  <w:tcW w:w="3987" w:type="dxa"/>
                  <w:shd w:val="clear" w:color="auto" w:fill="auto"/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RAČUN ZADUŽIVANJA/FINANCIRANJA</w:t>
                  </w:r>
                </w:p>
              </w:tc>
              <w:tc>
                <w:tcPr>
                  <w:tcW w:w="136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84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51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6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148"/>
              </w:trPr>
              <w:tc>
                <w:tcPr>
                  <w:tcW w:w="296" w:type="dxa"/>
                  <w:shd w:val="clear" w:color="auto" w:fill="auto"/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3987" w:type="dxa"/>
                  <w:shd w:val="clear" w:color="auto" w:fill="auto"/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Primici od financijske imovine i zaduživanja</w:t>
                  </w:r>
                </w:p>
              </w:tc>
              <w:tc>
                <w:tcPr>
                  <w:tcW w:w="1362" w:type="dxa"/>
                  <w:shd w:val="clear" w:color="auto" w:fill="auto"/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84" w:type="dxa"/>
                  <w:shd w:val="clear" w:color="auto" w:fill="auto"/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751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0,0%</w:t>
                  </w:r>
                </w:p>
              </w:tc>
              <w:tc>
                <w:tcPr>
                  <w:tcW w:w="1362" w:type="dxa"/>
                  <w:shd w:val="clear" w:color="auto" w:fill="auto"/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148"/>
              </w:trPr>
              <w:tc>
                <w:tcPr>
                  <w:tcW w:w="296" w:type="dxa"/>
                  <w:shd w:val="clear" w:color="auto" w:fill="auto"/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3987" w:type="dxa"/>
                  <w:shd w:val="clear" w:color="auto" w:fill="auto"/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Izdaci za financijsku imovinu i otplate zajmova</w:t>
                  </w:r>
                </w:p>
              </w:tc>
              <w:tc>
                <w:tcPr>
                  <w:tcW w:w="1362" w:type="dxa"/>
                  <w:shd w:val="clear" w:color="auto" w:fill="auto"/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84" w:type="dxa"/>
                  <w:shd w:val="clear" w:color="auto" w:fill="auto"/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751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0,0%</w:t>
                  </w:r>
                </w:p>
              </w:tc>
              <w:tc>
                <w:tcPr>
                  <w:tcW w:w="1362" w:type="dxa"/>
                  <w:shd w:val="clear" w:color="auto" w:fill="auto"/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92"/>
              </w:trPr>
              <w:tc>
                <w:tcPr>
                  <w:tcW w:w="296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3987" w:type="dxa"/>
                  <w:shd w:val="clear" w:color="auto" w:fill="auto"/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6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84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51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6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05"/>
              </w:trPr>
              <w:tc>
                <w:tcPr>
                  <w:tcW w:w="296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3987" w:type="dxa"/>
                  <w:shd w:val="clear" w:color="auto" w:fill="auto"/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6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84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51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6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148"/>
              </w:trPr>
              <w:tc>
                <w:tcPr>
                  <w:tcW w:w="296" w:type="dxa"/>
                  <w:shd w:val="clear" w:color="auto" w:fill="auto"/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6D1196" w:rsidRDefault="006D1196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3987" w:type="dxa"/>
                  <w:shd w:val="clear" w:color="auto" w:fill="auto"/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VIŠAK/MANJAK + NETO ZADUŽIVANJA/FINANCIRANJA + RASPOLOŽIVA SREDSTVA IZ PRETHODNIH GODINA</w:t>
                  </w:r>
                </w:p>
              </w:tc>
              <w:tc>
                <w:tcPr>
                  <w:tcW w:w="1362" w:type="dxa"/>
                  <w:shd w:val="clear" w:color="auto" w:fill="auto"/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- 750.000,00</w:t>
                  </w:r>
                </w:p>
              </w:tc>
              <w:tc>
                <w:tcPr>
                  <w:tcW w:w="1284" w:type="dxa"/>
                  <w:shd w:val="clear" w:color="auto" w:fill="auto"/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-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1.042.385,02</w:t>
                  </w:r>
                </w:p>
              </w:tc>
              <w:tc>
                <w:tcPr>
                  <w:tcW w:w="751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139.0%</w:t>
                  </w:r>
                </w:p>
              </w:tc>
              <w:tc>
                <w:tcPr>
                  <w:tcW w:w="1362" w:type="dxa"/>
                  <w:shd w:val="clear" w:color="auto" w:fill="auto"/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- 1.792.385,02</w:t>
                  </w:r>
                </w:p>
              </w:tc>
            </w:tr>
          </w:tbl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6D1196" w:rsidRDefault="006D1196">
      <w:pPr>
        <w:rPr>
          <w:rFonts w:ascii="Arial" w:hAnsi="Arial" w:cs="Arial"/>
          <w:sz w:val="16"/>
          <w:szCs w:val="16"/>
        </w:rPr>
      </w:pPr>
    </w:p>
    <w:p w:rsidR="006D1196" w:rsidRDefault="006D1196">
      <w:pPr>
        <w:rPr>
          <w:rFonts w:ascii="Arial" w:hAnsi="Arial" w:cs="Arial"/>
          <w:sz w:val="16"/>
          <w:szCs w:val="16"/>
        </w:rPr>
      </w:pPr>
    </w:p>
    <w:p w:rsidR="006D1196" w:rsidRDefault="00E93AAB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Članak 2.</w:t>
      </w:r>
    </w:p>
    <w:p w:rsidR="006D1196" w:rsidRDefault="00E93AAB">
      <w:pPr>
        <w:jc w:val="both"/>
        <w:rPr>
          <w:rFonts w:ascii="Arial" w:hAnsi="Arial" w:cs="Arial"/>
          <w:sz w:val="16"/>
          <w:szCs w:val="16"/>
        </w:rPr>
        <w:sectPr w:rsidR="006D1196">
          <w:footerReference w:type="default" r:id="rId6"/>
          <w:pgSz w:w="11906" w:h="16838"/>
          <w:pgMar w:top="1417" w:right="1417" w:bottom="1417" w:left="1417" w:header="720" w:footer="720" w:gutter="0"/>
          <w:cols w:space="720"/>
        </w:sectPr>
      </w:pPr>
      <w:r>
        <w:rPr>
          <w:rFonts w:ascii="Arial" w:hAnsi="Arial" w:cs="Arial"/>
          <w:sz w:val="16"/>
          <w:szCs w:val="16"/>
        </w:rPr>
        <w:t>Prihodi i rashodi, primici i izdaci po ekonomskoj klasifikaciji utvrđuju se u Računu prihoda i rashoda za 2019. godinu kako slijedi</w:t>
      </w:r>
    </w:p>
    <w:p w:rsidR="006D1196" w:rsidRDefault="006D1196">
      <w:pPr>
        <w:jc w:val="both"/>
        <w:rPr>
          <w:rFonts w:ascii="Arial" w:hAnsi="Arial" w:cs="Arial"/>
          <w:sz w:val="16"/>
          <w:szCs w:val="16"/>
        </w:rPr>
      </w:pPr>
    </w:p>
    <w:p w:rsidR="006D1196" w:rsidRDefault="006D1196">
      <w:pPr>
        <w:suppressAutoHyphens w:val="0"/>
        <w:rPr>
          <w:rFonts w:ascii="Arial" w:hAnsi="Arial" w:cs="Arial"/>
          <w:sz w:val="16"/>
          <w:szCs w:val="16"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79"/>
        <w:gridCol w:w="1447"/>
        <w:gridCol w:w="1321"/>
        <w:gridCol w:w="679"/>
        <w:gridCol w:w="56"/>
        <w:gridCol w:w="636"/>
        <w:gridCol w:w="62"/>
        <w:gridCol w:w="92"/>
      </w:tblGrid>
      <w:tr w:rsidR="006D1196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8980" w:type="dxa"/>
            <w:gridSpan w:val="7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898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980"/>
            </w:tblGrid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05"/>
              </w:trPr>
              <w:tc>
                <w:tcPr>
                  <w:tcW w:w="8980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center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DIO</w:t>
                  </w:r>
                </w:p>
              </w:tc>
            </w:tr>
          </w:tbl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  <w:tr w:rsidR="006D1196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47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44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32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5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63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  <w:tr w:rsidR="006D1196">
        <w:tblPrEx>
          <w:tblCellMar>
            <w:top w:w="0" w:type="dxa"/>
            <w:bottom w:w="0" w:type="dxa"/>
          </w:tblCellMar>
        </w:tblPrEx>
        <w:tc>
          <w:tcPr>
            <w:tcW w:w="8918" w:type="dxa"/>
            <w:gridSpan w:val="6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8918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05"/>
              <w:gridCol w:w="3051"/>
              <w:gridCol w:w="1287"/>
              <w:gridCol w:w="1226"/>
              <w:gridCol w:w="1062"/>
              <w:gridCol w:w="1287"/>
            </w:tblGrid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05"/>
              </w:trPr>
              <w:tc>
                <w:tcPr>
                  <w:tcW w:w="1005" w:type="dxa"/>
                  <w:tcBorders>
                    <w:top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BROJ KONTA</w:t>
                  </w:r>
                </w:p>
              </w:tc>
              <w:tc>
                <w:tcPr>
                  <w:tcW w:w="3051" w:type="dxa"/>
                  <w:tcBorders>
                    <w:top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VRSTA PRIHODA / PRIMITAKA</w:t>
                  </w:r>
                </w:p>
              </w:tc>
              <w:tc>
                <w:tcPr>
                  <w:tcW w:w="1287" w:type="dxa"/>
                  <w:tcBorders>
                    <w:top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PLANIRANO</w:t>
                  </w:r>
                </w:p>
              </w:tc>
              <w:tc>
                <w:tcPr>
                  <w:tcW w:w="1226" w:type="dxa"/>
                  <w:tcBorders>
                    <w:top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PROMJENA IZNOS</w:t>
                  </w:r>
                </w:p>
              </w:tc>
              <w:tc>
                <w:tcPr>
                  <w:tcW w:w="1062" w:type="dxa"/>
                  <w:tcBorders>
                    <w:top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PROMJENA (%)</w:t>
                  </w:r>
                </w:p>
              </w:tc>
              <w:tc>
                <w:tcPr>
                  <w:tcW w:w="1287" w:type="dxa"/>
                  <w:tcBorders>
                    <w:top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NOVI IZNOS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 xml:space="preserve">  </w:t>
                  </w:r>
                </w:p>
              </w:tc>
              <w:tc>
                <w:tcPr>
                  <w:tcW w:w="3051" w:type="dxa"/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SVEUKUPNO PRIHODI</w:t>
                  </w:r>
                </w:p>
              </w:tc>
              <w:tc>
                <w:tcPr>
                  <w:tcW w:w="1287" w:type="dxa"/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17.489.548,00</w:t>
                  </w:r>
                </w:p>
              </w:tc>
              <w:tc>
                <w:tcPr>
                  <w:tcW w:w="1226" w:type="dxa"/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203.902,68</w:t>
                  </w:r>
                </w:p>
              </w:tc>
              <w:tc>
                <w:tcPr>
                  <w:tcW w:w="1062" w:type="dxa"/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1,17</w:t>
                  </w:r>
                </w:p>
              </w:tc>
              <w:tc>
                <w:tcPr>
                  <w:tcW w:w="1287" w:type="dxa"/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17.693.450,68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6</w:t>
                  </w:r>
                </w:p>
              </w:tc>
              <w:tc>
                <w:tcPr>
                  <w:tcW w:w="3051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Prihodi poslovanja</w:t>
                  </w:r>
                </w:p>
              </w:tc>
              <w:tc>
                <w:tcPr>
                  <w:tcW w:w="1287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16.668.548,00</w:t>
                  </w:r>
                </w:p>
              </w:tc>
              <w:tc>
                <w:tcPr>
                  <w:tcW w:w="1226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- 1.307.482,34</w:t>
                  </w:r>
                </w:p>
              </w:tc>
              <w:tc>
                <w:tcPr>
                  <w:tcW w:w="1062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- 7,84</w:t>
                  </w:r>
                </w:p>
              </w:tc>
              <w:tc>
                <w:tcPr>
                  <w:tcW w:w="1287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15.361.065,66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61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Prihodi od poreza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3.983.837,01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547.514,72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13,74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4.531.351,73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611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 xml:space="preserve">Porez i 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prirez na dohodak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3.793.837,01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522.514,72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13,77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4.316.351,73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613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Porezi na imovinu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150.000,00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25.000,00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16,67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175.000,00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614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Porezi na robu i usluge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40.000,00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63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Pomoći iz inozemstva i od subjekata unutar općeg proračuna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10.776.622,99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- 1.849.590,47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- 17,16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8.927.032,52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633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Pomoći proračunu iz drugih proračuna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3.394.355,09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- 1.342.831,45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- 39,56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2.051.523,64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634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Pomoći od izvanproračunskih korisnika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113.250,00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113.250,00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638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 xml:space="preserve">Pomoći temeljem prijenosa EU 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sredstava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7.382.267,90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- 620.009,02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- 8,40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6.762.258,88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64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Prihodi od imovine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846.688,00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- 107.406,59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- 12,69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739.281,41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641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financijske imovine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12.200,00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12.200,00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642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nefinancijske imovine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834.488,00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- 107.406,59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 xml:space="preserve">- 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12,87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727.081,41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643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kamata na dane zajmove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65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Prihodi od upravnih i administrativnih pristojbi, pristojbi po posebnim propisima i naknada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1.024.400,00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102.000,00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9,96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1.126.400,00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651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Upravne i administrativne pristojbe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10,00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652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Prihodi po posebnim propisima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65.400,00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45,87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95.400,00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653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Komunalni doprinosi i naknade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939.000,00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70.000,00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7,45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1.009.000,00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66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Prihodi od prodaje proizvoda i robe te pruženih usluga i prihodi od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donacija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27.000,00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661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prodaje proizvoda i robe te pruženih usluga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17.000,00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663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Donacije od pravnih i fizičkih osoba izvan općeg proračuna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68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Kazne, upravne mjere i ostali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 prihodi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683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prihodi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7</w:t>
                  </w:r>
                </w:p>
              </w:tc>
              <w:tc>
                <w:tcPr>
                  <w:tcW w:w="3051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Prihodi od prodaje nefinancijske imovine</w:t>
                  </w:r>
                </w:p>
              </w:tc>
              <w:tc>
                <w:tcPr>
                  <w:tcW w:w="1287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71.000,00</w:t>
                  </w:r>
                </w:p>
              </w:tc>
              <w:tc>
                <w:tcPr>
                  <w:tcW w:w="1226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469.000,00</w:t>
                  </w:r>
                </w:p>
              </w:tc>
              <w:tc>
                <w:tcPr>
                  <w:tcW w:w="1062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660,56</w:t>
                  </w:r>
                </w:p>
              </w:tc>
              <w:tc>
                <w:tcPr>
                  <w:tcW w:w="1287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540.000,00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71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Prihodi od prodaje neproizvedene dugotrajne imovine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71.000,00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469.000,00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660,56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540.000,00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711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prodaje materijalne imovine - prirodnih bogatstava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71.000,00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469.000,00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660,56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540.000,00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72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Prihodi od prodaje proizvedene dugotrajne imovine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721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prodaje građevinskih objekata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9</w:t>
                  </w:r>
                </w:p>
              </w:tc>
              <w:tc>
                <w:tcPr>
                  <w:tcW w:w="3051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Vlastiti izvori</w:t>
                  </w:r>
                </w:p>
              </w:tc>
              <w:tc>
                <w:tcPr>
                  <w:tcW w:w="1287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750.000,00</w:t>
                  </w:r>
                </w:p>
              </w:tc>
              <w:tc>
                <w:tcPr>
                  <w:tcW w:w="1226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1.042.385,02</w:t>
                  </w:r>
                </w:p>
              </w:tc>
              <w:tc>
                <w:tcPr>
                  <w:tcW w:w="1062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138,98</w:t>
                  </w:r>
                </w:p>
              </w:tc>
              <w:tc>
                <w:tcPr>
                  <w:tcW w:w="1287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1.792.385,02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92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Rezultat poslovanja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750.000,00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1.042.385,02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138,98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1.792.385,02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5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922</w:t>
                  </w:r>
                </w:p>
              </w:tc>
              <w:tc>
                <w:tcPr>
                  <w:tcW w:w="3051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Višak/manjak prihoda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750.000,00</w:t>
                  </w:r>
                </w:p>
              </w:tc>
              <w:tc>
                <w:tcPr>
                  <w:tcW w:w="1226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1.042.385,02</w:t>
                  </w:r>
                </w:p>
              </w:tc>
              <w:tc>
                <w:tcPr>
                  <w:tcW w:w="1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138,98</w:t>
                  </w:r>
                </w:p>
              </w:tc>
              <w:tc>
                <w:tcPr>
                  <w:tcW w:w="128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1.792.385,02</w:t>
                  </w:r>
                </w:p>
              </w:tc>
            </w:tr>
          </w:tbl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  <w:tr w:rsidR="006D1196">
        <w:tblPrEx>
          <w:tblCellMar>
            <w:top w:w="0" w:type="dxa"/>
            <w:bottom w:w="0" w:type="dxa"/>
          </w:tblCellMar>
        </w:tblPrEx>
        <w:trPr>
          <w:trHeight w:val="198"/>
        </w:trPr>
        <w:tc>
          <w:tcPr>
            <w:tcW w:w="47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44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32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5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63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6D1196" w:rsidRDefault="006D1196">
      <w:pPr>
        <w:pageBreakBefore/>
        <w:suppressAutoHyphens w:val="0"/>
        <w:spacing w:after="0" w:line="240" w:lineRule="auto"/>
        <w:textAlignment w:val="auto"/>
        <w:rPr>
          <w:rFonts w:ascii="Arial" w:eastAsia="Times New Roman" w:hAnsi="Arial" w:cs="Arial"/>
          <w:sz w:val="16"/>
          <w:szCs w:val="16"/>
          <w:lang w:eastAsia="hr-HR"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16"/>
        <w:gridCol w:w="156"/>
      </w:tblGrid>
      <w:tr w:rsidR="006D1196">
        <w:tblPrEx>
          <w:tblCellMar>
            <w:top w:w="0" w:type="dxa"/>
            <w:bottom w:w="0" w:type="dxa"/>
          </w:tblCellMar>
        </w:tblPrEx>
        <w:tc>
          <w:tcPr>
            <w:tcW w:w="89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8905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910"/>
            </w:tblGrid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141"/>
              </w:trPr>
              <w:tc>
                <w:tcPr>
                  <w:tcW w:w="8905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8905" w:type="dxa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69"/>
                    <w:gridCol w:w="2968"/>
                    <w:gridCol w:w="2968"/>
                  </w:tblGrid>
                  <w:tr w:rsidR="006D1196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2969" w:type="dxa"/>
                        <w:shd w:val="clear" w:color="auto" w:fill="auto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6D1196" w:rsidRDefault="006D1196">
                        <w:pPr>
                          <w:suppressAutoHyphens w:val="0"/>
                          <w:spacing w:after="0" w:line="240" w:lineRule="auto"/>
                          <w:textAlignment w:val="auto"/>
                          <w:rPr>
                            <w:rFonts w:ascii="Arial" w:eastAsia="Times New Roman" w:hAnsi="Arial" w:cs="Arial"/>
                            <w:sz w:val="16"/>
                            <w:szCs w:val="16"/>
                            <w:lang w:eastAsia="hr-HR"/>
                          </w:rPr>
                        </w:pPr>
                      </w:p>
                    </w:tc>
                    <w:tc>
                      <w:tcPr>
                        <w:tcW w:w="2968" w:type="dxa"/>
                        <w:shd w:val="clear" w:color="auto" w:fill="auto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6D1196" w:rsidRDefault="006D1196">
                        <w:pPr>
                          <w:suppressAutoHyphens w:val="0"/>
                          <w:spacing w:after="0" w:line="240" w:lineRule="auto"/>
                          <w:textAlignment w:val="auto"/>
                          <w:rPr>
                            <w:rFonts w:ascii="Arial" w:eastAsia="Times New Roman" w:hAnsi="Arial" w:cs="Arial"/>
                            <w:sz w:val="16"/>
                            <w:szCs w:val="16"/>
                            <w:lang w:eastAsia="hr-HR"/>
                          </w:rPr>
                        </w:pPr>
                      </w:p>
                    </w:tc>
                    <w:tc>
                      <w:tcPr>
                        <w:tcW w:w="2968" w:type="dxa"/>
                        <w:shd w:val="clear" w:color="auto" w:fill="auto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6D1196" w:rsidRDefault="006D1196">
                        <w:pPr>
                          <w:suppressAutoHyphens w:val="0"/>
                          <w:spacing w:after="0" w:line="240" w:lineRule="auto"/>
                          <w:textAlignment w:val="auto"/>
                          <w:rPr>
                            <w:rFonts w:ascii="Arial" w:eastAsia="Times New Roman" w:hAnsi="Arial" w:cs="Arial"/>
                            <w:sz w:val="16"/>
                            <w:szCs w:val="16"/>
                            <w:lang w:eastAsia="hr-HR"/>
                          </w:rPr>
                        </w:pPr>
                      </w:p>
                    </w:tc>
                  </w:tr>
                  <w:tr w:rsidR="006D1196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2969" w:type="dxa"/>
                        <w:shd w:val="clear" w:color="auto" w:fill="auto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6D1196" w:rsidRDefault="006D1196">
                        <w:pPr>
                          <w:suppressAutoHyphens w:val="0"/>
                          <w:spacing w:after="0" w:line="240" w:lineRule="auto"/>
                          <w:textAlignment w:val="auto"/>
                          <w:rPr>
                            <w:rFonts w:ascii="Arial" w:eastAsia="Times New Roman" w:hAnsi="Arial" w:cs="Arial"/>
                            <w:sz w:val="16"/>
                            <w:szCs w:val="16"/>
                            <w:lang w:eastAsia="hr-HR"/>
                          </w:rPr>
                        </w:pPr>
                      </w:p>
                    </w:tc>
                    <w:tc>
                      <w:tcPr>
                        <w:tcW w:w="2968" w:type="dxa"/>
                        <w:shd w:val="clear" w:color="auto" w:fill="auto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6D1196" w:rsidRDefault="006D1196">
                        <w:pPr>
                          <w:suppressAutoHyphens w:val="0"/>
                          <w:spacing w:after="0" w:line="240" w:lineRule="auto"/>
                          <w:textAlignment w:val="auto"/>
                          <w:rPr>
                            <w:rFonts w:ascii="Arial" w:eastAsia="Times New Roman" w:hAnsi="Arial" w:cs="Arial"/>
                            <w:sz w:val="16"/>
                            <w:szCs w:val="16"/>
                            <w:lang w:eastAsia="hr-HR"/>
                          </w:rPr>
                        </w:pPr>
                      </w:p>
                    </w:tc>
                    <w:tc>
                      <w:tcPr>
                        <w:tcW w:w="2968" w:type="dxa"/>
                        <w:shd w:val="clear" w:color="auto" w:fill="auto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6D1196" w:rsidRDefault="006D1196">
                        <w:pPr>
                          <w:suppressAutoHyphens w:val="0"/>
                          <w:spacing w:after="0" w:line="240" w:lineRule="auto"/>
                          <w:textAlignment w:val="auto"/>
                          <w:rPr>
                            <w:rFonts w:ascii="Arial" w:eastAsia="Times New Roman" w:hAnsi="Arial" w:cs="Arial"/>
                            <w:sz w:val="16"/>
                            <w:szCs w:val="16"/>
                            <w:lang w:eastAsia="hr-HR"/>
                          </w:rPr>
                        </w:pPr>
                      </w:p>
                    </w:tc>
                  </w:tr>
                  <w:tr w:rsidR="006D1196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2969" w:type="dxa"/>
                        <w:shd w:val="clear" w:color="auto" w:fill="auto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6D1196" w:rsidRDefault="006D1196">
                        <w:pPr>
                          <w:suppressAutoHyphens w:val="0"/>
                          <w:spacing w:after="0" w:line="240" w:lineRule="auto"/>
                          <w:textAlignment w:val="auto"/>
                          <w:rPr>
                            <w:rFonts w:ascii="Arial" w:eastAsia="Times New Roman" w:hAnsi="Arial" w:cs="Arial"/>
                            <w:sz w:val="16"/>
                            <w:szCs w:val="16"/>
                            <w:lang w:eastAsia="hr-HR"/>
                          </w:rPr>
                        </w:pPr>
                      </w:p>
                    </w:tc>
                    <w:tc>
                      <w:tcPr>
                        <w:tcW w:w="2968" w:type="dxa"/>
                        <w:shd w:val="clear" w:color="auto" w:fill="auto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6D1196" w:rsidRDefault="006D1196">
                        <w:pPr>
                          <w:suppressAutoHyphens w:val="0"/>
                          <w:spacing w:after="0" w:line="240" w:lineRule="auto"/>
                          <w:textAlignment w:val="auto"/>
                          <w:rPr>
                            <w:rFonts w:ascii="Arial" w:eastAsia="Times New Roman" w:hAnsi="Arial" w:cs="Arial"/>
                            <w:sz w:val="16"/>
                            <w:szCs w:val="16"/>
                            <w:lang w:eastAsia="hr-HR"/>
                          </w:rPr>
                        </w:pPr>
                      </w:p>
                    </w:tc>
                    <w:tc>
                      <w:tcPr>
                        <w:tcW w:w="2968" w:type="dxa"/>
                        <w:shd w:val="clear" w:color="auto" w:fill="auto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6D1196" w:rsidRDefault="006D1196">
                        <w:pPr>
                          <w:suppressAutoHyphens w:val="0"/>
                          <w:spacing w:after="0" w:line="240" w:lineRule="auto"/>
                          <w:textAlignment w:val="auto"/>
                          <w:rPr>
                            <w:rFonts w:ascii="Arial" w:eastAsia="Times New Roman" w:hAnsi="Arial" w:cs="Arial"/>
                            <w:sz w:val="16"/>
                            <w:szCs w:val="16"/>
                            <w:lang w:eastAsia="hr-HR"/>
                          </w:rPr>
                        </w:pPr>
                      </w:p>
                    </w:tc>
                  </w:tr>
                </w:tbl>
                <w:p w:rsidR="006D1196" w:rsidRDefault="006D1196">
                  <w:pPr>
                    <w:suppressAutoHyphens w:val="0"/>
                    <w:spacing w:after="0" w:line="240" w:lineRule="auto"/>
                    <w:textAlignment w:val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</w:p>
              </w:tc>
            </w:tr>
          </w:tbl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6D1196" w:rsidRDefault="006D1196">
      <w:pPr>
        <w:suppressAutoHyphens w:val="0"/>
        <w:spacing w:after="0" w:line="240" w:lineRule="auto"/>
        <w:textAlignment w:val="auto"/>
        <w:rPr>
          <w:rFonts w:ascii="Arial" w:eastAsia="Times New Roman" w:hAnsi="Arial" w:cs="Arial"/>
          <w:sz w:val="16"/>
          <w:szCs w:val="16"/>
          <w:lang w:eastAsia="hr-HR"/>
        </w:rPr>
      </w:pPr>
    </w:p>
    <w:p w:rsidR="006D1196" w:rsidRDefault="006D1196">
      <w:pPr>
        <w:tabs>
          <w:tab w:val="left" w:pos="3072"/>
        </w:tabs>
        <w:suppressAutoHyphens w:val="0"/>
        <w:spacing w:after="0" w:line="240" w:lineRule="auto"/>
        <w:textAlignment w:val="auto"/>
        <w:rPr>
          <w:rFonts w:ascii="Arial" w:eastAsia="Times New Roman" w:hAnsi="Arial" w:cs="Arial"/>
          <w:sz w:val="16"/>
          <w:szCs w:val="16"/>
          <w:lang w:eastAsia="hr-HR"/>
        </w:rPr>
      </w:pPr>
    </w:p>
    <w:p w:rsidR="006D1196" w:rsidRDefault="006D1196">
      <w:pPr>
        <w:suppressAutoHyphens w:val="0"/>
        <w:spacing w:after="0" w:line="240" w:lineRule="auto"/>
        <w:textAlignment w:val="auto"/>
        <w:rPr>
          <w:rFonts w:ascii="Arial" w:eastAsia="Times New Roman" w:hAnsi="Arial" w:cs="Arial"/>
          <w:sz w:val="16"/>
          <w:szCs w:val="16"/>
          <w:lang w:eastAsia="hr-HR"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36"/>
        <w:gridCol w:w="136"/>
      </w:tblGrid>
      <w:tr w:rsidR="006D1196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893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3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  <w:tr w:rsidR="006D1196">
        <w:tblPrEx>
          <w:tblCellMar>
            <w:top w:w="0" w:type="dxa"/>
            <w:bottom w:w="0" w:type="dxa"/>
          </w:tblCellMar>
        </w:tblPrEx>
        <w:tc>
          <w:tcPr>
            <w:tcW w:w="893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8936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08"/>
              <w:gridCol w:w="3062"/>
              <w:gridCol w:w="1288"/>
              <w:gridCol w:w="1227"/>
              <w:gridCol w:w="1063"/>
              <w:gridCol w:w="1288"/>
            </w:tblGrid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05"/>
              </w:trPr>
              <w:tc>
                <w:tcPr>
                  <w:tcW w:w="1008" w:type="dxa"/>
                  <w:tcBorders>
                    <w:top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BROJ KONTA</w:t>
                  </w:r>
                </w:p>
              </w:tc>
              <w:tc>
                <w:tcPr>
                  <w:tcW w:w="3062" w:type="dxa"/>
                  <w:tcBorders>
                    <w:top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VRSTA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 xml:space="preserve"> RASHODA / IZDATAKA</w:t>
                  </w:r>
                </w:p>
              </w:tc>
              <w:tc>
                <w:tcPr>
                  <w:tcW w:w="1288" w:type="dxa"/>
                  <w:tcBorders>
                    <w:top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PLANIRANO</w:t>
                  </w:r>
                </w:p>
              </w:tc>
              <w:tc>
                <w:tcPr>
                  <w:tcW w:w="1227" w:type="dxa"/>
                  <w:tcBorders>
                    <w:top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PROMJENA IZNOS</w:t>
                  </w:r>
                </w:p>
              </w:tc>
              <w:tc>
                <w:tcPr>
                  <w:tcW w:w="1063" w:type="dxa"/>
                  <w:tcBorders>
                    <w:top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PROMJENA (%)</w:t>
                  </w:r>
                </w:p>
              </w:tc>
              <w:tc>
                <w:tcPr>
                  <w:tcW w:w="1288" w:type="dxa"/>
                  <w:tcBorders>
                    <w:top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NOVI IZNOS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 xml:space="preserve">  </w:t>
                  </w:r>
                </w:p>
              </w:tc>
              <w:tc>
                <w:tcPr>
                  <w:tcW w:w="3062" w:type="dxa"/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SVEUKUPNO RASHODI / IZDACI</w:t>
                  </w:r>
                </w:p>
              </w:tc>
              <w:tc>
                <w:tcPr>
                  <w:tcW w:w="1288" w:type="dxa"/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17.489.548,00</w:t>
                  </w:r>
                </w:p>
              </w:tc>
              <w:tc>
                <w:tcPr>
                  <w:tcW w:w="1227" w:type="dxa"/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203.902,68</w:t>
                  </w:r>
                </w:p>
              </w:tc>
              <w:tc>
                <w:tcPr>
                  <w:tcW w:w="1063" w:type="dxa"/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1,17</w:t>
                  </w:r>
                </w:p>
              </w:tc>
              <w:tc>
                <w:tcPr>
                  <w:tcW w:w="1288" w:type="dxa"/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17.693.450,68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3</w:t>
                  </w:r>
                </w:p>
              </w:tc>
              <w:tc>
                <w:tcPr>
                  <w:tcW w:w="3062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Rashodi poslovanja</w:t>
                  </w:r>
                </w:p>
              </w:tc>
              <w:tc>
                <w:tcPr>
                  <w:tcW w:w="1288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6.700.063,00</w:t>
                  </w:r>
                </w:p>
              </w:tc>
              <w:tc>
                <w:tcPr>
                  <w:tcW w:w="1227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1.646.819,00</w:t>
                  </w:r>
                </w:p>
              </w:tc>
              <w:tc>
                <w:tcPr>
                  <w:tcW w:w="1063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24,58</w:t>
                  </w:r>
                </w:p>
              </w:tc>
              <w:tc>
                <w:tcPr>
                  <w:tcW w:w="1288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8.346.882,00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Rashodi za zaposlene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1.898.541,00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116.931,00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6,16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2.015.472,00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311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Plaće (Bruto)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1.525.000,00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90.000,00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5,90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1.615.000,00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312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rashodi za zaposlene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110.700,00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12.081,00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10,91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122.781,00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313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Doprinosi na plaće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262.841,00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14.850,00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5,65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277.691,00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32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Materijalni rashodi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2.942.022,00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1.673.158,00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56,87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4.615.180,00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321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Naknade troškova zaposlenima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128.154,00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25.764,00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20,10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153.918,00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549.900,00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34.500,00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6,27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584.400,00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1.985.600,00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1.606.894,00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80,93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3.592.494,00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324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Naknade troškova osobama izvan radnog odnosa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20.970,00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20.970,00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329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nespomenuti rashodi poslovanja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257.398,00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6.000,00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2,33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263.398,00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34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Financijski rashodi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26.600,00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13.000,00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48,87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39.600,00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343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 xml:space="preserve">Ostali financijski 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26.600,00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13.000,00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48,87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39.600,00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35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Subvencije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384.000,00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- 50.000,00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- 13,02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334.000,00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352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Subvencije trgovačkim društvima, zadrugama, poljoprivrednicima i obrtnicima izvan javnog sektora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384.000,00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- 50.000,00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- 13,02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334.000,00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36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Pomoći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dane u inozemstvo i unutar općeg proračuna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157.400,00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- 7.000,00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- 4,45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150.400,00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363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Pomoći unutar općeg proračuna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157.400,00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- 7.000,00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- 4,45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150.400,00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37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489.800,00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- 108.000,00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- 22,05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381.800,00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372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Ostale naknade građanima i kućanstvima iz proračuna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489.800,00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- 108.000,00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- 22,05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381.800,00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38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Ostali rashodi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801.700,00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8.730,00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1,09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810.430,00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381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Tekuće donacije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486.700,00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8.730,00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1,79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495.430,00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382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Kapitalne donacije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125.000,00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125.000,00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383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Kazne, penali i naknade štete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386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Kapitalne pomoći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190.000,00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190.000,00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  <w:tc>
                <w:tcPr>
                  <w:tcW w:w="3062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Rashodi za nabavu nefinancijske imovine</w:t>
                  </w:r>
                </w:p>
              </w:tc>
              <w:tc>
                <w:tcPr>
                  <w:tcW w:w="1288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10.789.485,00</w:t>
                  </w:r>
                </w:p>
              </w:tc>
              <w:tc>
                <w:tcPr>
                  <w:tcW w:w="1227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- 1.442.916,32</w:t>
                  </w:r>
                </w:p>
              </w:tc>
              <w:tc>
                <w:tcPr>
                  <w:tcW w:w="1063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- 13,37</w:t>
                  </w:r>
                </w:p>
              </w:tc>
              <w:tc>
                <w:tcPr>
                  <w:tcW w:w="1288" w:type="dxa"/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9.346.568,68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42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Rashodi za nabavu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proizvedene dugotrajne imovine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9.994.269,00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- 1.453.816,32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- 14,55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8.540.452,68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421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Građevinski objekti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9.937.269,00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- 1.491.916,32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- 15,01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8.445.352,68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422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Postrojenja i oprema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57.000,00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31.100,00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54,56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88.100,00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423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Prijevozna sredstva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424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Knjige, umjetnička djela i ostale izložbene vrijednosti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7.000,00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426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Nematerijalna proizvedena imovina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45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Rashodi za dodatna ulaganja na nefinancijskoj imovini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795.216,00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10.900,00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1,37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806.116,00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00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451</w:t>
                  </w:r>
                </w:p>
              </w:tc>
              <w:tc>
                <w:tcPr>
                  <w:tcW w:w="306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Dodatna ulaganja na građevinskim objektima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795.216,00</w:t>
                  </w:r>
                </w:p>
              </w:tc>
              <w:tc>
                <w:tcPr>
                  <w:tcW w:w="122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10.900,00</w:t>
                  </w:r>
                </w:p>
              </w:tc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1,37</w:t>
                  </w:r>
                </w:p>
              </w:tc>
              <w:tc>
                <w:tcPr>
                  <w:tcW w:w="1288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uppressAutoHyphens w:val="0"/>
                    <w:spacing w:after="0" w:line="240" w:lineRule="auto"/>
                    <w:jc w:val="right"/>
                    <w:textAlignment w:val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806.116,00</w:t>
                  </w:r>
                </w:p>
              </w:tc>
            </w:tr>
          </w:tbl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3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000000" w:rsidRDefault="00E93AAB">
      <w:pPr>
        <w:sectPr w:rsidR="00000000">
          <w:pgSz w:w="11906" w:h="16838"/>
          <w:pgMar w:top="1417" w:right="1417" w:bottom="1417" w:left="1417" w:header="720" w:footer="720" w:gutter="0"/>
          <w:cols w:space="720"/>
        </w:sectPr>
      </w:pPr>
    </w:p>
    <w:p w:rsidR="006D1196" w:rsidRDefault="00E93AA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Članka 3.</w:t>
      </w:r>
    </w:p>
    <w:p w:rsidR="006D1196" w:rsidRDefault="00E93AA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Rashodi i poslovanja i rashodi za nabavu nefinancijske imovine u ukupnoj svoti od 17.693.450,68 kuna raspoređuju se po korisnicima i programima u </w:t>
      </w:r>
      <w:r>
        <w:rPr>
          <w:rFonts w:ascii="Arial" w:hAnsi="Arial" w:cs="Arial"/>
          <w:sz w:val="16"/>
          <w:szCs w:val="16"/>
        </w:rPr>
        <w:t>posebnom dijelu Proračuna kako slijedi:</w:t>
      </w:r>
    </w:p>
    <w:tbl>
      <w:tblPr>
        <w:tblW w:w="1400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24"/>
        <w:gridCol w:w="2401"/>
        <w:gridCol w:w="2261"/>
        <w:gridCol w:w="988"/>
        <w:gridCol w:w="56"/>
        <w:gridCol w:w="914"/>
        <w:gridCol w:w="125"/>
        <w:gridCol w:w="235"/>
      </w:tblGrid>
      <w:tr w:rsidR="006D1196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3769" w:type="dxa"/>
            <w:gridSpan w:val="7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3769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3769"/>
            </w:tblGrid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05"/>
              </w:trPr>
              <w:tc>
                <w:tcPr>
                  <w:tcW w:w="13769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D1196" w:rsidRDefault="00E93AAB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POSEBNI DIO</w:t>
                  </w:r>
                </w:p>
              </w:tc>
            </w:tr>
          </w:tbl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2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  <w:tr w:rsidR="006D1196">
        <w:tblPrEx>
          <w:tblCellMar>
            <w:top w:w="0" w:type="dxa"/>
            <w:bottom w:w="0" w:type="dxa"/>
          </w:tblCellMar>
        </w:tblPrEx>
        <w:trPr>
          <w:trHeight w:val="623"/>
        </w:trPr>
        <w:tc>
          <w:tcPr>
            <w:tcW w:w="70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24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226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9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5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91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2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2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  <w:tr w:rsidR="006D1196">
        <w:tblPrEx>
          <w:tblCellMar>
            <w:top w:w="0" w:type="dxa"/>
            <w:bottom w:w="0" w:type="dxa"/>
          </w:tblCellMar>
        </w:tblPrEx>
        <w:tc>
          <w:tcPr>
            <w:tcW w:w="13644" w:type="dxa"/>
            <w:gridSpan w:val="6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3644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93"/>
              <w:gridCol w:w="5953"/>
              <w:gridCol w:w="1597"/>
              <w:gridCol w:w="1582"/>
              <w:gridCol w:w="1222"/>
              <w:gridCol w:w="1597"/>
            </w:tblGrid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05"/>
              </w:trPr>
              <w:tc>
                <w:tcPr>
                  <w:tcW w:w="1693" w:type="dxa"/>
                  <w:tcBorders>
                    <w:top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BROJ KONTA</w:t>
                  </w:r>
                </w:p>
              </w:tc>
              <w:tc>
                <w:tcPr>
                  <w:tcW w:w="5953" w:type="dxa"/>
                  <w:tcBorders>
                    <w:top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VRSTA RASHODA / IZDATAKA</w:t>
                  </w:r>
                </w:p>
              </w:tc>
              <w:tc>
                <w:tcPr>
                  <w:tcW w:w="1597" w:type="dxa"/>
                  <w:tcBorders>
                    <w:top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PLANIRANO</w:t>
                  </w:r>
                </w:p>
              </w:tc>
              <w:tc>
                <w:tcPr>
                  <w:tcW w:w="1582" w:type="dxa"/>
                  <w:tcBorders>
                    <w:top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PROMJENA IZNOS</w:t>
                  </w:r>
                </w:p>
              </w:tc>
              <w:tc>
                <w:tcPr>
                  <w:tcW w:w="1222" w:type="dxa"/>
                  <w:tcBorders>
                    <w:top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PROMJENA (%)</w:t>
                  </w:r>
                </w:p>
              </w:tc>
              <w:tc>
                <w:tcPr>
                  <w:tcW w:w="1597" w:type="dxa"/>
                  <w:tcBorders>
                    <w:top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NOVI IZNOS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 xml:space="preserve">  </w:t>
                  </w:r>
                </w:p>
              </w:tc>
              <w:tc>
                <w:tcPr>
                  <w:tcW w:w="5953" w:type="dxa"/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SVEUKUPNO RASHODI / IZDACI</w:t>
                  </w:r>
                </w:p>
              </w:tc>
              <w:tc>
                <w:tcPr>
                  <w:tcW w:w="1597" w:type="dxa"/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17.489.548,00</w:t>
                  </w:r>
                </w:p>
              </w:tc>
              <w:tc>
                <w:tcPr>
                  <w:tcW w:w="1582" w:type="dxa"/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203.902,68</w:t>
                  </w:r>
                </w:p>
              </w:tc>
              <w:tc>
                <w:tcPr>
                  <w:tcW w:w="1222" w:type="dxa"/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1,17</w:t>
                  </w:r>
                </w:p>
              </w:tc>
              <w:tc>
                <w:tcPr>
                  <w:tcW w:w="1597" w:type="dxa"/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16"/>
                      <w:szCs w:val="16"/>
                      <w:lang w:eastAsia="hr-HR"/>
                    </w:rPr>
                    <w:t>17.693.450,68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Razdjel  001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OPĆINSKO VIJEĆE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175.778,00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- 4.197,00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- 2,39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171.581,00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Glavni program  P01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POSLOVI IZ DJELOKRUGA JEDINICA LOKALNE SAMOUPRAVE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175.778,00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- 4.197,00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- 2,39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171.581,00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Program  1000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REDOVNA DJELATNOST OPĆINSKOG VIJEĆA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98.878,00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98.878,00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 RASHODI  PREDSTAVNIČKOG TIJELA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92.500,00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92.500,00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Opće javne usluge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92.500,00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92.500,00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92.500,00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92.500,00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17.000,00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329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nespomenuti rashodi poslovanja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68.500,00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68.500,00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381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Tekuće donacije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A100002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LOKALNA AKCIJSKA GRUPA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4.378,00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4.378,00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Opće javne usluge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4.378,00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4.378,00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4.378,00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4.378,00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329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nespomenuti rashodi poslovanja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4.378,00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4.378,00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A100003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OBILJEŽAVANJE DRŽAVNIH BLAGDANA I SJEĆANJA NA TUŽNE OBLJETNICE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Opće javne usluge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329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nespomenuti rashodi poslovanja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Program  1001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VIJEĆE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MAĐARSKE NACIONALNE MANJINE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76.900,00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- 4.197,00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- 5,46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72.703,00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RASHODI VMNM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13.500,00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Opće javne usluge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13.500,00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13.500,00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329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nespomenuti rashodi poslovanja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13.500,00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13.500,00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A100002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NJEGOVANJA MAĐARSKE KULTURE I OBIČAJA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16.400,00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16.400,00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Opće javne usluge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16.400,00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16.400,00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16.400,00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16.400,00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329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nespomenuti rashodi poslovanja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9.000,00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9.000,00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A100003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RAZMJENA ŠKOLSKE DJECE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5.100,00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5.100,00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Opće javne usluge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5.100,00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5.100,00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5.100,00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5.100,00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 xml:space="preserve">Rashodi za materijal i 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energiju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329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nespomenuti rashodi poslovanja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4.100,00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4.100,00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Tekući projekt  T100004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IZBORI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41.900,00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- 4.197,00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- 10,02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37.703,00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Opće javne usluge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41.900,00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- 4.197,00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- 10,02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37.703,00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41.900,00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- 6.197,00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- 14,79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35.703,00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- 500,00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4.400,00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- 3.697,00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- 84,02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703,00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329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nespomenuti rashodi poslovanja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- 2.000,00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- 6,25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381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Tekuće donacije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5.2.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POMOĆI IZ ŽUPANIJSKOG PRORAČUNA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329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nespomenuti rashodi poslovanja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Razdjel  002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OPĆINSKI NAČELNIK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15.226.434,00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- 14.595,32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- 0,10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15.211.838,68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Glavni program  P01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POSLOVI IZ DJELOKRUGA JEDINICA LOKALNE SAMOUPRAVE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15.226.434,00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- 14.595,32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- 0,10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15.211.838,68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Program  1003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REDOVNA DJELATNOST IZVRŠNOG TIJELA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282.012,00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142.100,00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50,39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424.112,00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RASHODI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282.012,00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142.100,00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50,39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424.112,00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Opće javne usluge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282.012,00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142.100,00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50,39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424.112,00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282.012,00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142.100,00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50,39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424.112,00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Plaće (Bruto)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129.600,00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129.600,00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Doprinosi na plaće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22.292,00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22.292,00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Naknade troškova zaposlenima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44.000,00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18.000,00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40,91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21.500,00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105.000,00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488,37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126.500,00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324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 xml:space="preserve">Naknade 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troškova osobama izvan radnog odnosa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1.500,00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329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nespomenuti rashodi poslovanja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50.120,00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11,97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56.120,00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381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Tekuće donacije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13.000,00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13.000,00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Postrojenja i oprema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6.100,00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6.100,00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424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Knjige, umjetnička djela i ostale izložbene vrijednosti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Program  1004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ZAŠTITA I SPAŠAVANJE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213.200,00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18.730,00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8,79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231.930,00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PROTUPOŽARNA ZAŠTITA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176.000,00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18.730,00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10,64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194.730,00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Funkcijska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klasifikacija   03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Javni red i sigurnost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176.000,00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18.730,00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10,64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194.730,00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176.000,00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18.730,00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10,64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194.730,00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381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Tekuće donacije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176.000,00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18.730,00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10,64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194.730,00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A100002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CIVILNA ZAŠTITA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37.200,00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37.200,00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02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Obrana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37.200,00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37.200,00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37.200,00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37.200,00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329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nespomenuti rashodi poslovanja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2.500,00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381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Tekuće donacije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9.700,00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9.700,00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Program  1005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PROMICANJE SPORTA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157.500,00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- 21.000,00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- 13,33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136.500,00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POTICANJE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SPORTSKIH AKTIVNOSTI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155.000,00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- 21.000,00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- 13,55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134.000,00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08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Rekreacija, kultura i religija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155.000,00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- 21.000,00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- 13,55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134.000,00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155.000,00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- 21.000,00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- 13,55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134.000,00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381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Tekuće donacije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155.000,00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- 21.000,00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- 13,55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134.000,00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A100002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OLIMPIJADA STARIH SPOROTOVA BROĐANCI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2.500,00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08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Rekreacija, kultura i religija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2.500,00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OPĆI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2.500,00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329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nespomenuti rashodi poslovanja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2.300,00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2.300,00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Program  1006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PROMICANJE KULTURE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249.500,00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- 2.000,00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- 0,80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247.500,00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ODRŽAVANJE GALERIJE PETAR SMAJIĆ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25.500,00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25.500,00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08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Rekreacija, kultura i religija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25.500,00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25.500,00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25.500,00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25.500,00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 xml:space="preserve"> materijal i energiju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15.500,00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15.500,00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A100002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ODRŽAVANJE KIPARSKE KOLONIJE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133.000,00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- 6.000,00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- 4,51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08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Rekreacija, kultura i religija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133.000,00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- 6.000,00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- 4,51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103.000,00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- 6.000,00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- 5,83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324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 xml:space="preserve">Naknade troškova 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osobama izvan radnog odnosa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329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nespomenuti rashodi poslovanja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9.000,00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9.000,00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381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Tekuće donacije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- 6.000,00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- 19,35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5.2.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POMOĆI IZ ŽUPANIJSKOG PRORAČUNA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329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nespomenuti rashodi poslovanja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13.000,00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13.000,00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6.1.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DONACIJE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Aktivnost 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A100003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ODRŽAVANJE MALE KOLONIJE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08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Rekreacija, kultura i religija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363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Pomoći unutar općeg proračuna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- 15.000,00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- 50,00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381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Tekuće donacije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A100004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DANI LASLOVA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08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Rekreacija, kultura i religija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Izvor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329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nespomenuti rashodi poslovanja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A100005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POTICANJE KULTURNIH AKTIVNOSTI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44.000,00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9,09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48.000,00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08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Rekreacija, kultura i religija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44.000,00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9,09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48.000,00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44.000,00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9,09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48.000,00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381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Tekuće donacije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44.000,00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9,09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48.000,00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Program  1007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ZDRAVSTVENA ZAŠTITA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112.000,00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- 5.000,00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- 4,46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RAD ZDRAVSTVENE AMBULANTE LASLOVO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- 5.000,00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- 12,50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07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Zdravstvo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- 5.000,00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- 12,50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Izvor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- 5.000,00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- 12,50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18.000,00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18.000,00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363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Pomoći unutar općeg proračuna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- 5.000,00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- 25,00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A100002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MJERE PROVOĐENJA ZDRAVSTVENE ZAŠTITE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72.000,00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07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Zdravstvo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72.000,00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72.000,00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 xml:space="preserve">Rashodi za 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72.000,00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Program  1008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OBRAZOVANJE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708.300,00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- 85.000,00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- 12,00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623.300,00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ŠKOLSTVO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276.000,00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- 40.000,00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- 14,49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236.000,00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09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Obrazovanje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276.000,00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- 40.000,00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- 14,49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236.000,00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276.000,00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- 40.000,00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- 14,49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236.000,00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363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Pomoći unutar općeg proračuna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8.000,00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48.000,00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372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Ostale naknade građanima i kućanstvima iz proračuna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236.000,00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- 48.000,00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- 20,34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188.000,00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A100002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PREDŠKOLSKI ODGOJ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432.300,00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- 45.000,00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- 10,41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387.300,00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09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Obrazovanje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432.300,00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- 45.000,00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- 10,41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387.300,00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432.300,00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- 45.000,00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- 10,41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387.300,00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15.300,00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15.300,00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352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Subvencije trgovačkim društvima, zadrugama, poljoprivrednicima i obrtnicima izvan javnog sektora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384.000,00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- 50.000,00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- 13,02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334.000,00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363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Pomoći unutar općeg proračuna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25.000,00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372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Ostale naknade građanima i kućanstvima iz proračuna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8.000,00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8.000,00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Program  1009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SOCIJALNA SKRB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115.800,00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- 30.000,00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- 25,91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85.800,00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TROŠKOVI STANOVANJA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- 30.000,00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- 37,50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10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Socijalna zaštita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- 30.000,00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- 37,50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- 30.000,00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- 37,50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372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Ostale naknade građanima i kućanstvima iz proračuna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80.000,00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- 30.000,00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- 37,50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A100002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OSTALE POMOĆI OBITELJIMA I POJEDINCIMA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35.800,00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35.800,00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10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Socijalna zaštita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35.800,00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35.800,00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372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Ostale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 xml:space="preserve"> naknade građanima i kućanstvima iz proračuna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13.000,00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13.000,00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5.2.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POMOĆI IZ ŽUPANIJSKOG PRORAČUNA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22.800,00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22.800,00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372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Ostale naknade građanima i kućanstvima iz proračuna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22.800,00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22.800,00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Program  1010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DEMOGRAFSKA OBNOVA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PRONATALITETNA POLITIKA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10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Socijalna zaštita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372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Ostale naknade građanima i kućanstvima iz proračuna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80.000,00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80.000,00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Program  1011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POBOLJŠANJE STANDARDA CILJANIH SKUPINA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- 30.000,00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- 60,00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POMOĆ UMIROVLJENICIMA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-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- 60,00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10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Socijalna zaštita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- 30.000,00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- 60,00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- 30.000,00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- 60,00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372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Ostale naknade građanima i kućanstvima iz proračuna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- 30.000,00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- 60,00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Program  1012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POLJOPRIVREDA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624.488,00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10.900,00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1,75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635.388,00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A100002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OSTALI RASHODI VEZANI ZA PROVOĐENJE PROGRAMA POLJOPRIVREDE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45.388,00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45.388,00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04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Ekonomski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poslovi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45.388,00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45.388,00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4.2.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PRIHOD OD POLJOPRIVREDE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45.388,00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45.388,00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Plaće (Bruto)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29.000,00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29.000,00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Doprinosi na plaće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4.988,00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4.988,00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7.400,00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7.400,00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A100003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OTRESNICE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04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Ekonomski poslovi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4.2.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PRIHOD OD POLJOPRIVREDE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150.000,00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150.000,00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A100005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UREĐENJE KANALA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04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Ekonomski poslovi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4.2.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PRIHOD OD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POLJOPRIVREDE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A100006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SANACIJA DIVLJIH ODLAGALIŠTA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04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Ekonomski poslovi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4.2.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PRIHOD OD POLJOPRIVREDE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A100007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KANALIZACIJA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190.000,00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190.000,00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04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Ekonomski poslovi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190.000,00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190.000,00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4.2.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PRIHOD OD POLJOPRIVREDE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190.000,00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190.000,00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386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Kapitalne pomoći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190.000,00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190.000,00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Kapitalni projekt  K100008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SANACIJA CESTE I MOSTA PREKO RIJEKE VUKE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89.100,00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10.900,00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12,23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04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Ekonomski poslovi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89.100,00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10.900,00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12,23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4.2.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PRIHOD OD POLJOPRIVREDE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89.100,00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10.900,00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12,23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451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Dodatna ulaganja na građevinskim objektima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89.100,00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10.900,00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12,23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Program  1013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RELIGIJA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125.000,00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KAPITALNE DONACIJE ZA IZGRADNJU CRKVI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125.000,00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08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Rekreacija, kultura i religija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125.000,00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125.000,00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382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Kapitalne donacije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125.000,00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125.000,00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Program  1014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PROSTORNO UREĐENJE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125.000,00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10.500,00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8,40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135.500,00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LEGALIZACIJA NEZAKONITO IZGRAĐENIH ZGRADA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27.000,00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540,00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06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Usluge unapređenja stanovanja i zajednice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27.000,00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540,00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27.000,00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540,00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27.000,00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540,00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A100002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IZMJENE I DOPUNE PROSTORNOG PLANA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- 16.500,00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- 13,75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103.500,00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06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Usluge unapređenja stanovanja i zajednice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- 16.500,00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- 13,75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103.500,00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5.3.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POMOĆI TEMELJEM  PRIJENOSA EU SREDSTAVA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110.000,00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- 16.500,00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- 15,00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93.500,00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110.000,00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- 16.500,00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- 15,00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93.500,00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Program  1015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UDRUGE CIVILNOG DRUŠTVA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55.000,00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- 2.000,00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- 3,64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53.000,00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FINANCIRANJE DRUGA CIVILNOG DRUŠTVA I OSTALIH ORGANIZACIJA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55.000,00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- 2.000,00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- 3,64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53.000,00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10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Socijalna zaštita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55.000,00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-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- 3,64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53.000,00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55.000,00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- 2.000,00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- 3,64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53.000,00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343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financijski rashodi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9.000,00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9.000,00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381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Tekuće donacije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46.000,00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- 2.000,00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- 4,35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44.000,00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Program  1016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PROGRAM KAPITALNIH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ULAGANJA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11.263.385,00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- 21.825,32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- 0,19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11.241.559,68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Kapitalni projekt  K100002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SPORTSKI CENTAR LASLOVO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377.857,00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17.800,00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4,71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395.657,00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08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Rekreacija, kultura i religija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377.857,00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17.800,00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4,71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395.657,00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Izvor  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64.972,01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17.800,00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27,40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82.772,01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17.800,00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17.800,00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451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Dodatna ulaganja na građevinskim objektima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64.972,01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64.972,01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5.1.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POMOĆI IZ DRŽAVNOG PRORAČUNA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95.559,09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95.559,09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451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Dodatna ulaganja na građevinskim objektima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95.559,09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95.559,09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5.3.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POMOĆI TEMELJEM  PRIJENOSA EU SREDSTAVA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217.325,90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217.325,90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451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Dodatna ulaganja na građevinskim objektima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217.325,90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217.325,90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Kapitalni projekt  K100003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DJEČJI VRTIĆ ERNESTINOVO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2.882.269,00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51.222,09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1,78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2.933.491,09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09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Obrazovanje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2.882.269,00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51.222,09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1,78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2.933.491,09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5.1.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POMOĆI IZ DRŽAVNOG PRORAČUNA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432.340,00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4.681,11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1,08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437.021,11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Građevinski objekti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432.340,00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4.681,11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1,08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437.021,11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5.3.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POMOĆI TEMELJEM  PRIJENOSA EU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SREDSTAVA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2.449.929,00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26.540,98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1,08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2.476.469,98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Građevinski objekti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2.449.929,00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26.540,98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1,08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2.476.469,98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Kapitalni projekt  K100005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BICIKLISTIČKE STAZE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4.125.000,00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- 843.250,00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- 20,44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3.281.750,00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06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Usluge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unapređenja stanovanja i zajednice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4.125.000,00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- 843.250,00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- 20,44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3.281.750,00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618.750,00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- 290.000,00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- 46,87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328.750,00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Građevinski objekti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618.750,00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 xml:space="preserve">- 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- 48,48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318.750,00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5.3.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POMOĆI TEMELJEM  PRIJENOSA EU SREDSTAVA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3.506.250,00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- 725.250,00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- 20,68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2.781.000,00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Građevinski objekti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3.506.250,00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- 725.250,00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- 20,68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2.781.000,00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7.1.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PRIHODI OD PRODAJE NEFINANCIJSKE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IMOVINE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172.000,00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Građevinski objekti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172.000,00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172.000,00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Kapitalni projekt  K100009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LED JAVNA RASVJET LASLOVO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620.000,00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- 120.000,00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- 19,35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500.000,00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06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Usluge unapređenja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stanovanja i zajednice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620.000,00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- 120.000,00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- 19,35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500.000,00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124.000,00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176.000,00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141,94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Građevinski objekti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124.000,00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176.000,00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141,94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5.1.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POMOĆI IZ DRŽAVNOG PRORAČUNA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496.000,00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- 296.000,00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- 59,68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Građevinski objekti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496.000,00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- 296.000,00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- 59,68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Kapitalni projekt  K100010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IZGRADNJA  CESTE-ZADRUŽNA ULICA LASLOVO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850.000,00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118.000,00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13,88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968.000,00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06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Usluge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unapređenja stanovanja i zajednice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850.000,00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118.000,00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13,88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968.000,00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4.1.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PRIHODI OD KOMUALNE NAKNADE I DOPRINOSA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29.000,00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- 29.000,00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- 100,00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Građevinski objekti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29.000,00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- 29.000,00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5.1.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POMOĆI IZ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DRŽAVNOG PRORAČUNA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350.000,00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- 350.000,00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- 100,00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Građevinski objekti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350.000,00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- 350.000,00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5.2.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POMOĆI IZ ŽUPANIJSKOG PRORAČUNA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400.000,00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600.000,00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Građevinski objekti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400.000,00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200.000,00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600.000,00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7.1.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PRIHODI OD PRODAJE NEFINANCIJSKE IMOVINE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71.000,00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297.000,00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418,31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368.000,00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Građevinski objekti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71.000,00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297.000,00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418,31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368.000,00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Kapitalni projekt  K100012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SANACIJA NOGOSTUPA I ODVODNJE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620.000,00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357.000,00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57,58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977.000,00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06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Usluge unapređenja stanovanja i zajednice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620.000,00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357.000,00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57,58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977.000,00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- 3.000,00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- 30,00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- 3.000,00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- 30,00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4.1.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PRIHODI OD KOMUALNE NAKNADE I DOPRINOSA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279.000,00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93,00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579.000,00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279.000,00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93,00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579.000,00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5.1.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POMOĆI IZ DRŽAVNOG PRORAČUNA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310.000,00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81.000,00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26,13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391.000,00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81.000,00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26,13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391.000,00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Kapitalni projekt  K100013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IZGRADNJA CESTE SPOJ KOLODVORSKE I ULICE VL.NAZORA LASLOVO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600.000,00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- 600.000,00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- 100,00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06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Usluge unapređenja stanovanja i zajednice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600.000,00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- 600.000,00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- 100,00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4.1.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PRIHODI OD KOMUALNE NAKNADE I DOPRINOSA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- 180.000,00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- 100,00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Građevinski objekti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- 180.000,00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5.1.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POMOĆI IZ DRŽAVNOG PRORAČUNA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420.000,00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-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420.000,00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- 100,00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Građevinski objekti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- 420.000,00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Kapitalni projekt  K100015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IZGRADNJA CESTE BRAĆE RADIĆA ERESTINOVO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860.000,00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- 60.888,41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- 7,08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799.111,59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06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Usluge unapređenja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stanovanja i zajednice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860.000,00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- 60.888,41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- 7,08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799.111,59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134.000,00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- 127.000,00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- 94,78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Građevinski objekti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134.000,00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- 134.000,00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4.2.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PRIHOD OD POLJOPRIVREDE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124.000,00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134.000,00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108,06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258.000,00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Građevinski objekti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124.000,00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134.000,00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108,06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258.000,00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5.1.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POMOĆI IZ DRŽAVNOG PRORAČUNA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602.000,00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- 67.888,41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- 11,28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534.111,59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 xml:space="preserve">Građevinski 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objekti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602.000,00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- 67.888,41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- 11,28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534.111,59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Kapitalni projekt  K100016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SANACIJA GALERIJE PETAR SMAJIĆ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328.259,00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18.750,00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5,71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347.009,00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08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Rekreacija, kultura i religija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328.259,00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18.750,00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5,71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347.009,00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Izvor  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49.089,00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18.750,00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38,20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67.839,00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18.750,00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18.750,00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451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Dodatna ulaganja na građevinskim objektima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49.089,00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49.089,00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5.3.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POMOĆI TEMELJEM  PRIJENOSA EU SREDSTAVA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279.170,00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279.170,00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451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Dodatna ulaganja na građevinskim objektima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279.170,00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279.170,00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Kapitalni projekt  K100019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SANACIJA NOGOSTUPA U LASLOVU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1.039.541,00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1.039.541,00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06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Usluge unapređenja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 stanovanja i zajednice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1.039.541,00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1.039.541,00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4.2.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PRIHOD OD POLJOPRIVREDE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839.541,00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839.541,00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839.541,00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839.541,00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5.1.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POMOĆI IZ DRŽAVNOG PRORAČUNA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200.000,00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Program  1017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ZAŽELI- PROGRAM ZAPOŠLJAVANJA ŽENA: OSNAŽENE ERNESTINE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1.045.249,00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1.045.249,00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A100002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ZAPOŠLJAVANJE ŽENA NA POSLOVIMA NJEGE STARIJIH  OSOBA I OSOBA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 U NEPOVOLJNOM POLOŽAJU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875.703,00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875.703,00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10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Socijalna zaštita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875.703,00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875.703,00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5.1.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POMOĆI IZ DRŽAVNOG PRORAČUNA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130.456,00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130.456,00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Plaće (Bruto)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108.856,00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108.856,00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21.600,00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21.600,00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5.3.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POMOĆI TEMELJEM  PRIJENOSA EU SREDSTAVA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745.247,00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745.247,00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Plaće (Bruto)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516.344,00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516.344,00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Doprinosi na plaće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106.503,00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106.503,00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122.400,00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122.400,00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A100004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UPRAVLJANJE PROJEKTOM I ADMINISTRCIJA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169.546,00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169.546,00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10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Socijalna zaštita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169.546,00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169.546,00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5.1.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POMOĆI IZ DRŽAVNOG PRORAČUNA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95.200,00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- 95.200,00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- 100,00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Plaće (Bruto)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95.200,00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- 95.200,00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5.3.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POMOĆI TEMELJEM  PRIJENOSA EU SREDSTAVA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74.346,00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95.200,00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128,05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169.546,00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Plaće (Bruto)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95.200,00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95.200,00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rashodi za zaposlene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5.400,00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5.400,00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Doprinosi na plaće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17.946,00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17.946,00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Naknade troškova zaposlenima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34.000,00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34.000,00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Program  1018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ZAŠTITA ŽIVOTINJA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MJERE PROVOĐENJA ZAŠTITE ŽIVOTINJA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Opće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javne usluge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Razdjel  003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JEDINSTVENI UPRAVNI ODJEL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978.000,00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163.450,00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16,71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1.141.450,00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Glavni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program  P01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POSLOVI IZ DJELOKRUGA JEDINICA LOKALNE SAMOUPRAVE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978.000,00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163.450,00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16,71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1.141.450,00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Program  1019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JAVNA UPRAVA I ADMINISTRACIJA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978.000,00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163.450,00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16,71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1.141.450,00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ADMINISTRATIVNO I TEHNIČKO OSOBLJE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881.812,00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58.600,00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6,65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940.412,00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Opće javne usluge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881.812,00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58.600,00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6,65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940.412,00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881.812,00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58.600,00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6,65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940.412,00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Plaće (Bruto)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396.000,00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396.000,00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rashodi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 xml:space="preserve"> za zaposlene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57.900,00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1,04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58.500,00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Doprinosi na plaće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68.112,00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68.112,00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Naknade troškova zaposlenima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51.200,00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51.200,00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66.000,00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66.000,00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186.000,00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10,75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206.000,00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324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Naknade troškova osobama izvan radnog odnosa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329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nespomenuti rashodi poslovanja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14.000,00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14.000,00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343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financijski rashodi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17.600,00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13.000,00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73,86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30.600,00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Postrojenja i oprema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25.000,00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125,00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A100002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STRUČNO OSPOSOBLJAVANJE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12.470,00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12.470,00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Opće javne usluge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12.470,00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12.470,00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4.070,00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4.070,00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324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Naknade troškova osobama izvan radnog odnosa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4.070,00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4.070,00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4.3.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OSTALI PRIHODI ZA POSEBNE NAMJENE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8.400,00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- 8.400,00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- 100,00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324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Naknade troškova osobama izvan radnog odnosa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8.400,00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 xml:space="preserve">- 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8.400,00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- 100,00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5.4.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TEKUĆE POMOĆI OD IZVANPRORAČUNSKIH KORISNIKA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8.400,00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8.400,00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324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Naknade troškova osobama izvan radnog odnosa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8.400,00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8.400,00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A100003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JAVNI RADOVI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104.850,00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104.850,00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Opće javne usluge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104.850,00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104.850,00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5.4.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TEKUĆE POMOĆI OD IZVANPRORAČUNSKIH KORISNIKA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104.850,00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104.850,00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Plaće (Bruto)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90.000,00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90.000,00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 xml:space="preserve">Doprinosi na 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plaće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14.850,00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14.850,00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Tekući projekt  T100004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INLORE- UVOĐENJE E RAČUNA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83.718,00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83.718,00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Opće javne usluge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83.718,00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83.718,00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83.718,00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83.718,00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Naknade troškova zaposlenima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2.718,00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2.718,00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81.000,00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81.000,00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Razdjel  004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KOMUNALNI POGON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1.109.336,00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59.245,00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5,34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1.168.581,00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Glavni program  P01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POSLOVI IZ DJELOKRUGA JEDINICA LOKALNE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SAMOUPRAVE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1.109.336,00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59.245,00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5,34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1.168.581,00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Program  1020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REDOVNI PROGRAM RADA KOMUNALNOG POGONA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554.936,00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29.245,00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5,27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584.181,00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RASHODI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444.936,00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19.245,00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4,33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464.181,00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Opće javne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usluge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444.936,00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19.245,00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4,33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464.181,00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424.936,00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19.245,00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4,53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444.181,00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Plaće (Bruto)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250.000,00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250.000,00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rashodi za zaposlene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47.400,00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11.481,00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24,22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58.881,00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 xml:space="preserve">Doprinosi na 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plaće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43.000,00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43.000,00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321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Naknade troškova zaposlenima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23.236,00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7.764,00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33,41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31.000,00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21.300,00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21.300,00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4.1.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PRIHODI OD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KOMUALNE NAKNADE I DOPRINOSA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Postrojenja i oprema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A100002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ODRŽAVANJE TRANSPORTNIH SREDSTAVA, RADNIH STROJEVA I OPREME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110.000,00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9,09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Funkcijska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klasifikacija   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Opće javne usluge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110.000,00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9,09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16,67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33,33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22.000,00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329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nespomenuti rashodi poslovanja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8.000,00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8.000,00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4.1.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PRIHODI OD KOMUALNE NAKNADE I DOPRINOSA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Program  1021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ODRŽAVANJE KOMUNALNE INFRASTRUKTURE I JAVNIH POVRŠINA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420.000,00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JAVNA RASVJETA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140.000,00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140.000,00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06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Usluge unapređenja stanovanja i zajednice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140.000,00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140.000,00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4.1.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PRIHODI OD KOMUALNE NAKNADE I DOPRINOSA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140.000,00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140.000,00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120.000,00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A100002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CESTE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06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Usluge unapređenja stanovanja i zajednice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4.1.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PRIHODI OD KOMUALNE NAKNADE I DOPRINOSA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A100003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NOGOSTUPI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175.000,00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06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Usluge unapređenja stanovanja i zajednice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175.000,00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4.1.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PRIHODI OD KOMUALNE NAKNADE I DOPRINOSA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175.000,00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175.000,00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175.000,00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A100004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VODOVOD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06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Usluge unapređenja stanovanja i zajednice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4.3.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OSTALI PRIHODI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ZA POSEBNE NAMJENE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329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Ostali nespomenuti rashodi poslovanja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A100005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MRTVAČNICA ERNESTINOVO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43.000,00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43.000,00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06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Usluge unapređenja stanovanja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 zajednice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43.000,00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43.000,00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4.3.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OSTALI PRIHODI ZA POSEBNE NAMJENE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43.000,00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43.000,00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Aktivnost 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A100006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GROBLJA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32.000,00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06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Usluge unapređenja stanovanja i zajednice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32.000,00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3.1.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VLASTITI PRIHODI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4.3.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OSTALI PRIHODI ZA POSEBNE NAMJENE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Program  1022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ODRŽAVANJE OSTALIH JAVNIH POVRŠINA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62.000,00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25.000,00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40,32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87.000,00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PARK ERNESTINOVO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25.000,00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125,00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06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Usluge unapređenja stanovanja i zajednice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25.000,00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125,00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4.3.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OSTALI PRIHODI ZA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POSEBNE NAMJENE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25.000,00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25.000,00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25.000,00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5.2.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POMOĆI IZ ŽUPANIJSKOG PRORAČUNA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20.000,00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A100002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PARK LASLOVO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06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Usluge unapređenja stanovanja i zajednice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4.1.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PRIHODI OD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KOMUALNE NAKNADE I DOPRINOSA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A100003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OSTALE JAVNE POVRŠINE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06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Usluge unapređenja stanovanja i zajednice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4.1.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PRIHODI OD KOMUALNE NAKNADE I DOPRINOSA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A100005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UREĐENJE DJEČJIH IGRALIŠTA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06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Usluge unapređenja stanovanja i zajednice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422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Postrojenja i oprema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17.000,00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17.000,00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Program  1023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GOSPODARENJE OTPADOM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72.400,00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6,91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77.400,00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A100001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KORIŠTENJE RECIKLAŽNOG DVORIŠTA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05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Zaštita okoliša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Aktivnost  A100002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 xml:space="preserve">OSTALI RASHODI VEZANI UZ GOSPODARENJE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OTPADOM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42.400,00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11,79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47.400,00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Funkcijska klasifikacija   05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Zaštita okoliša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42.400,00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11,79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47.400,00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Izvor   1.1.</w:t>
                  </w:r>
                </w:p>
              </w:tc>
              <w:tc>
                <w:tcPr>
                  <w:tcW w:w="595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OPĆI PRIHODI I PRIMICI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42.400,00</w:t>
                  </w:r>
                </w:p>
              </w:tc>
              <w:tc>
                <w:tcPr>
                  <w:tcW w:w="158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  <w:tc>
                <w:tcPr>
                  <w:tcW w:w="122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11,79</w:t>
                  </w:r>
                </w:p>
              </w:tc>
              <w:tc>
                <w:tcPr>
                  <w:tcW w:w="1597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  <w:lang w:eastAsia="hr-HR"/>
                    </w:rPr>
                    <w:t>47.400,00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323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</w:tr>
            <w:tr w:rsidR="006D1196">
              <w:tblPrEx>
                <w:tblCellMar>
                  <w:top w:w="0" w:type="dxa"/>
                  <w:bottom w:w="0" w:type="dxa"/>
                </w:tblCellMar>
              </w:tblPrEx>
              <w:trPr>
                <w:trHeight w:val="226"/>
              </w:trPr>
              <w:tc>
                <w:tcPr>
                  <w:tcW w:w="169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363</w:t>
                  </w:r>
                </w:p>
              </w:tc>
              <w:tc>
                <w:tcPr>
                  <w:tcW w:w="5953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Pomoći unutar općeg proračuna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42.400,00</w:t>
                  </w:r>
                </w:p>
              </w:tc>
              <w:tc>
                <w:tcPr>
                  <w:tcW w:w="158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2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597" w:type="dxa"/>
                  <w:shd w:val="clear" w:color="auto" w:fill="auto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6D1196" w:rsidRDefault="00E93AAB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eastAsia="hr-HR"/>
                    </w:rPr>
                    <w:t>42.400,00</w:t>
                  </w:r>
                </w:p>
              </w:tc>
            </w:tr>
          </w:tbl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2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2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D1196" w:rsidRDefault="006D11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6D1196" w:rsidRDefault="006D1196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hr-HR"/>
        </w:rPr>
      </w:pPr>
    </w:p>
    <w:p w:rsidR="006D1196" w:rsidRDefault="006D1196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hr-HR"/>
        </w:rPr>
      </w:pPr>
    </w:p>
    <w:p w:rsidR="006D1196" w:rsidRDefault="00E93AAB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hr-HR"/>
        </w:rPr>
      </w:pP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  <w:t>Članak 4.</w:t>
      </w:r>
    </w:p>
    <w:p w:rsidR="006D1196" w:rsidRDefault="006D1196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hr-HR"/>
        </w:rPr>
      </w:pPr>
    </w:p>
    <w:p w:rsidR="006D1196" w:rsidRDefault="00E93AAB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hr-HR"/>
        </w:rPr>
      </w:pPr>
      <w:r>
        <w:rPr>
          <w:rFonts w:ascii="Arial" w:eastAsia="Times New Roman" w:hAnsi="Arial" w:cs="Arial"/>
          <w:sz w:val="16"/>
          <w:szCs w:val="16"/>
          <w:lang w:eastAsia="hr-HR"/>
        </w:rPr>
        <w:t>Odluka stupa na snagu prvog dana od dana objave u Službenom glasniku Općine Ernestinovo.</w:t>
      </w:r>
    </w:p>
    <w:p w:rsidR="006D1196" w:rsidRDefault="006D1196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hr-HR"/>
        </w:rPr>
      </w:pPr>
    </w:p>
    <w:p w:rsidR="006D1196" w:rsidRDefault="006D1196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hr-HR"/>
        </w:rPr>
      </w:pPr>
    </w:p>
    <w:p w:rsidR="006D1196" w:rsidRDefault="00E93AAB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hr-HR"/>
        </w:rPr>
      </w:pPr>
      <w:r>
        <w:rPr>
          <w:rFonts w:ascii="Arial" w:eastAsia="Times New Roman" w:hAnsi="Arial" w:cs="Arial"/>
          <w:sz w:val="16"/>
          <w:szCs w:val="16"/>
          <w:lang w:eastAsia="hr-HR"/>
        </w:rPr>
        <w:t>KLASA: 400-06/19-01/1</w:t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  <w:t>Predsjednik Općinskog vijeća</w:t>
      </w:r>
    </w:p>
    <w:p w:rsidR="006D1196" w:rsidRDefault="00E93AAB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hr-HR"/>
        </w:rPr>
      </w:pPr>
      <w:r>
        <w:rPr>
          <w:rFonts w:ascii="Arial" w:eastAsia="Times New Roman" w:hAnsi="Arial" w:cs="Arial"/>
          <w:sz w:val="16"/>
          <w:szCs w:val="16"/>
          <w:lang w:eastAsia="hr-HR"/>
        </w:rPr>
        <w:t xml:space="preserve">URBROJ: </w:t>
      </w:r>
      <w:r>
        <w:rPr>
          <w:rFonts w:ascii="Arial" w:eastAsia="Times New Roman" w:hAnsi="Arial" w:cs="Arial"/>
          <w:sz w:val="16"/>
          <w:szCs w:val="16"/>
          <w:lang w:eastAsia="hr-HR"/>
        </w:rPr>
        <w:t>2158/04-19-01</w:t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</w:r>
      <w:r>
        <w:rPr>
          <w:rFonts w:ascii="Arial" w:eastAsia="Times New Roman" w:hAnsi="Arial" w:cs="Arial"/>
          <w:sz w:val="16"/>
          <w:szCs w:val="16"/>
          <w:lang w:eastAsia="hr-HR"/>
        </w:rPr>
        <w:tab/>
        <w:t>Krunoslav Dragičević</w:t>
      </w:r>
    </w:p>
    <w:p w:rsidR="006D1196" w:rsidRDefault="00E93AAB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hr-HR"/>
        </w:rPr>
      </w:pPr>
      <w:r>
        <w:rPr>
          <w:rFonts w:ascii="Arial" w:eastAsia="Times New Roman" w:hAnsi="Arial" w:cs="Arial"/>
          <w:sz w:val="16"/>
          <w:szCs w:val="16"/>
          <w:lang w:eastAsia="hr-HR"/>
        </w:rPr>
        <w:t>Ernestinovo, 26. lipnja 2019</w:t>
      </w:r>
      <w:r w:rsidR="00F51305">
        <w:rPr>
          <w:rFonts w:ascii="Arial" w:eastAsia="Times New Roman" w:hAnsi="Arial" w:cs="Arial"/>
          <w:sz w:val="16"/>
          <w:szCs w:val="16"/>
          <w:lang w:eastAsia="hr-HR"/>
        </w:rPr>
        <w:t>.</w:t>
      </w:r>
      <w:bookmarkStart w:id="0" w:name="_GoBack"/>
      <w:bookmarkEnd w:id="0"/>
    </w:p>
    <w:p w:rsidR="006D1196" w:rsidRDefault="006D1196">
      <w:pPr>
        <w:rPr>
          <w:rFonts w:ascii="Arial" w:hAnsi="Arial" w:cs="Arial"/>
          <w:sz w:val="16"/>
          <w:szCs w:val="16"/>
        </w:rPr>
      </w:pPr>
    </w:p>
    <w:p w:rsidR="006D1196" w:rsidRDefault="006D1196">
      <w:pPr>
        <w:jc w:val="both"/>
        <w:rPr>
          <w:rFonts w:ascii="Arial" w:hAnsi="Arial" w:cs="Arial"/>
          <w:sz w:val="16"/>
          <w:szCs w:val="16"/>
        </w:rPr>
      </w:pPr>
    </w:p>
    <w:sectPr w:rsidR="006D1196">
      <w:pgSz w:w="16838" w:h="11906" w:orient="landscape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3AAB" w:rsidRDefault="00E93AAB">
      <w:pPr>
        <w:spacing w:after="0" w:line="240" w:lineRule="auto"/>
      </w:pPr>
      <w:r>
        <w:separator/>
      </w:r>
    </w:p>
  </w:endnote>
  <w:endnote w:type="continuationSeparator" w:id="0">
    <w:p w:rsidR="00E93AAB" w:rsidRDefault="00E93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5513689"/>
      <w:docPartObj>
        <w:docPartGallery w:val="Page Numbers (Bottom of Page)"/>
        <w:docPartUnique/>
      </w:docPartObj>
    </w:sdtPr>
    <w:sdtContent>
      <w:p w:rsidR="00F874D7" w:rsidRDefault="00F874D7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AAB">
          <w:rPr>
            <w:noProof/>
          </w:rPr>
          <w:t>1</w:t>
        </w:r>
        <w:r>
          <w:fldChar w:fldCharType="end"/>
        </w:r>
      </w:p>
    </w:sdtContent>
  </w:sdt>
  <w:p w:rsidR="00F874D7" w:rsidRDefault="00F874D7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3AAB" w:rsidRDefault="00E93AA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E93AAB" w:rsidRDefault="00E93A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6D1196"/>
    <w:rsid w:val="00606227"/>
    <w:rsid w:val="006D1196"/>
    <w:rsid w:val="00E93AAB"/>
    <w:rsid w:val="00F51305"/>
    <w:rsid w:val="00F8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44ACB3-7E5A-44FA-B313-9E8C014F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rPr>
      <w:rFonts w:ascii="Times New Roman" w:eastAsia="Times New Roman" w:hAnsi="Times New Roman"/>
      <w:sz w:val="20"/>
      <w:szCs w:val="20"/>
      <w:lang w:eastAsia="hr-HR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hr-HR"/>
    </w:rPr>
  </w:style>
  <w:style w:type="character" w:customStyle="1" w:styleId="PodnojeChar">
    <w:name w:val="Podnožje Char"/>
    <w:basedOn w:val="Zadanifontodlomka"/>
    <w:uiPriority w:val="99"/>
    <w:rPr>
      <w:rFonts w:ascii="Times New Roman" w:eastAsia="Times New Roman" w:hAnsi="Times New Roman"/>
      <w:sz w:val="20"/>
      <w:szCs w:val="20"/>
      <w:lang w:eastAsia="hr-HR"/>
    </w:rPr>
  </w:style>
  <w:style w:type="paragraph" w:styleId="Podnoje">
    <w:name w:val="footer"/>
    <w:basedOn w:val="Normal"/>
    <w:uiPriority w:val="9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hr-HR"/>
    </w:rPr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5928</Words>
  <Characters>33794</Characters>
  <Application>Microsoft Office Word</Application>
  <DocSecurity>0</DocSecurity>
  <Lines>281</Lines>
  <Paragraphs>79</Paragraphs>
  <ScaleCrop>false</ScaleCrop>
  <Company/>
  <LinksUpToDate>false</LinksUpToDate>
  <CharactersWithSpaces>39643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Opcina_Ernestinovo Opcinaen</cp:lastModifiedBy>
  <cp:revision>4</cp:revision>
  <cp:lastPrinted>2019-06-27T11:20:00Z</cp:lastPrinted>
  <dcterms:created xsi:type="dcterms:W3CDTF">2019-07-02T07:11:00Z</dcterms:created>
  <dcterms:modified xsi:type="dcterms:W3CDTF">2019-07-02T07:12:00Z</dcterms:modified>
</cp:coreProperties>
</file>